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4A00E85E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EA2C76">
        <w:rPr>
          <w:rFonts w:ascii="Helvetica" w:hAnsi="Helvetica"/>
          <w:sz w:val="24"/>
          <w:szCs w:val="24"/>
        </w:rPr>
        <w:t>V</w:t>
      </w:r>
      <w:r w:rsidR="00B562D5">
        <w:rPr>
          <w:rFonts w:ascii="Helvetica" w:hAnsi="Helvetica"/>
          <w:sz w:val="24"/>
          <w:szCs w:val="24"/>
        </w:rPr>
        <w:t>I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B77D7C">
        <w:rPr>
          <w:rFonts w:ascii="Helvetica" w:hAnsi="Helvetica"/>
          <w:sz w:val="24"/>
          <w:szCs w:val="24"/>
        </w:rPr>
        <w:t>Old Testament Part I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81CC8EC" w14:textId="0C037385" w:rsidR="00C015AF" w:rsidRDefault="006709C5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Story of God</w:t>
      </w:r>
    </w:p>
    <w:p w14:paraId="7B735DD9" w14:textId="60F6B274" w:rsidR="00172794" w:rsidRDefault="00172794" w:rsidP="0017279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Bible is not a long list of rules. It is the story of God’s </w:t>
      </w:r>
      <w:r w:rsidR="008C368F">
        <w:rPr>
          <w:rFonts w:ascii="Helvetica" w:hAnsi="Helvetica"/>
          <w:sz w:val="24"/>
          <w:szCs w:val="24"/>
        </w:rPr>
        <w:t>plan to renew and redeem humanity.</w:t>
      </w:r>
    </w:p>
    <w:p w14:paraId="7328E946" w14:textId="66593E40" w:rsidR="008C368F" w:rsidRDefault="008C368F" w:rsidP="0017279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Bible is told in four chapters.</w:t>
      </w:r>
    </w:p>
    <w:p w14:paraId="08B6040E" w14:textId="23102980" w:rsidR="008C368F" w:rsidRDefault="008C368F" w:rsidP="008C368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Creation</w:t>
      </w:r>
    </w:p>
    <w:p w14:paraId="3E14DFA1" w14:textId="14FC8861" w:rsidR="00F82FC1" w:rsidRDefault="00F82FC1" w:rsidP="00F82FC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 is the originator</w:t>
      </w:r>
    </w:p>
    <w:p w14:paraId="3708A0BE" w14:textId="36FC7D53" w:rsidR="00F82FC1" w:rsidRDefault="00F82FC1" w:rsidP="00F82FC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are made in his image for the purpose of worshipping him and living in relationship with him.</w:t>
      </w:r>
    </w:p>
    <w:p w14:paraId="31C478CA" w14:textId="0F60B10C" w:rsidR="00F82FC1" w:rsidRDefault="00F82FC1" w:rsidP="008C368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Fall</w:t>
      </w:r>
    </w:p>
    <w:p w14:paraId="0B74CF50" w14:textId="39EFC5F0" w:rsidR="00F82FC1" w:rsidRDefault="00F82FC1" w:rsidP="00F82FC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Our relationship with God is broken.</w:t>
      </w:r>
    </w:p>
    <w:p w14:paraId="3E896C38" w14:textId="4C9F0272" w:rsidR="00F82FC1" w:rsidRDefault="00F82FC1" w:rsidP="00F82FC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We have </w:t>
      </w:r>
      <w:r w:rsidR="0029198B">
        <w:rPr>
          <w:rFonts w:ascii="Helvetica" w:hAnsi="Helvetica"/>
          <w:sz w:val="24"/>
          <w:szCs w:val="24"/>
        </w:rPr>
        <w:t>distorted God’s image in ourselves and chosen the image of the evil one.</w:t>
      </w:r>
    </w:p>
    <w:p w14:paraId="74A15C5E" w14:textId="0B2DBF10" w:rsidR="00F82FC1" w:rsidRDefault="00F82FC1" w:rsidP="008C368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Redemption</w:t>
      </w:r>
    </w:p>
    <w:p w14:paraId="75077A1D" w14:textId="4788789E" w:rsidR="0029198B" w:rsidRDefault="0029198B" w:rsidP="0029198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</w:t>
      </w:r>
      <w:r w:rsidR="001254DE">
        <w:rPr>
          <w:rFonts w:ascii="Helvetica" w:hAnsi="Helvetica"/>
          <w:sz w:val="24"/>
          <w:szCs w:val="24"/>
        </w:rPr>
        <w:t xml:space="preserve"> had a plan from the beginning to redeem us.</w:t>
      </w:r>
    </w:p>
    <w:p w14:paraId="59881ABE" w14:textId="3FF57C4D" w:rsidR="001254DE" w:rsidRDefault="001254DE" w:rsidP="0029198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That plan is told through Adam – Noah – Abraham </w:t>
      </w:r>
      <w:r w:rsidR="00B90844">
        <w:rPr>
          <w:rFonts w:ascii="Helvetica" w:hAnsi="Helvetica"/>
          <w:sz w:val="24"/>
          <w:szCs w:val="24"/>
        </w:rPr>
        <w:t>–</w:t>
      </w:r>
      <w:r>
        <w:rPr>
          <w:rFonts w:ascii="Helvetica" w:hAnsi="Helvetica"/>
          <w:sz w:val="24"/>
          <w:szCs w:val="24"/>
        </w:rPr>
        <w:t xml:space="preserve"> Israel</w:t>
      </w:r>
      <w:r w:rsidR="00B90844">
        <w:rPr>
          <w:rFonts w:ascii="Helvetica" w:hAnsi="Helvetica"/>
          <w:sz w:val="24"/>
          <w:szCs w:val="24"/>
        </w:rPr>
        <w:t xml:space="preserve"> – Jesus.</w:t>
      </w:r>
    </w:p>
    <w:p w14:paraId="47AE7E93" w14:textId="7712FA31" w:rsidR="00B90844" w:rsidRDefault="00B90844" w:rsidP="0029198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This is a story of how a group of undeserving people have received everything.</w:t>
      </w:r>
    </w:p>
    <w:p w14:paraId="7C521C30" w14:textId="2E15128D" w:rsidR="00F82FC1" w:rsidRDefault="00F82FC1" w:rsidP="008C368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Recreation</w:t>
      </w:r>
    </w:p>
    <w:p w14:paraId="797582A9" w14:textId="2F5726F2" w:rsidR="00B90844" w:rsidRDefault="00B90844" w:rsidP="00B90844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 is a story of hope. We win!</w:t>
      </w:r>
    </w:p>
    <w:p w14:paraId="3D7DDA25" w14:textId="4CCA3368" w:rsidR="00B90844" w:rsidRDefault="00B90844" w:rsidP="00B90844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are destined to for resurrection and life on a renewed Earth.</w:t>
      </w:r>
    </w:p>
    <w:p w14:paraId="0422F414" w14:textId="21FFAC8A" w:rsidR="001A7618" w:rsidRDefault="001A7618" w:rsidP="001A761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Old Testament Narrative</w:t>
      </w:r>
    </w:p>
    <w:p w14:paraId="688ADC55" w14:textId="5C823C67" w:rsidR="001A7618" w:rsidRDefault="002F0187" w:rsidP="001A761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Over 40% of the OT is narrative.</w:t>
      </w:r>
    </w:p>
    <w:p w14:paraId="0B5434CE" w14:textId="3275284F" w:rsidR="002F0187" w:rsidRDefault="002F0187" w:rsidP="001A761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OT Narrative has 3 basic parts</w:t>
      </w:r>
    </w:p>
    <w:p w14:paraId="5398219C" w14:textId="34FABB13" w:rsidR="002F0187" w:rsidRDefault="002F0187" w:rsidP="002F018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Characters</w:t>
      </w:r>
    </w:p>
    <w:p w14:paraId="11E79A5D" w14:textId="18D3480C" w:rsidR="0023070D" w:rsidRDefault="0023070D" w:rsidP="0023070D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Characters are central</w:t>
      </w:r>
      <w:r w:rsidR="00DA782F">
        <w:rPr>
          <w:rFonts w:ascii="Helvetica" w:hAnsi="Helvetica"/>
          <w:sz w:val="24"/>
          <w:szCs w:val="24"/>
        </w:rPr>
        <w:t>.</w:t>
      </w:r>
    </w:p>
    <w:p w14:paraId="7C7FC414" w14:textId="157F0028" w:rsidR="00DA782F" w:rsidRDefault="00DA782F" w:rsidP="0023070D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at their actions to understand their character.</w:t>
      </w:r>
    </w:p>
    <w:p w14:paraId="61ACF782" w14:textId="4435B3F5" w:rsidR="002F0187" w:rsidRDefault="002F0187" w:rsidP="002F018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Plot</w:t>
      </w:r>
    </w:p>
    <w:p w14:paraId="5B458509" w14:textId="15480685" w:rsidR="00DA782F" w:rsidRDefault="00DA782F" w:rsidP="00DA782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OT narrative moves fast.</w:t>
      </w:r>
    </w:p>
    <w:p w14:paraId="072ED02C" w14:textId="2945D51C" w:rsidR="00DA782F" w:rsidRDefault="00DA782F" w:rsidP="00DA782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When it slows down, pay attention.</w:t>
      </w:r>
    </w:p>
    <w:p w14:paraId="61916313" w14:textId="6CB1F47E" w:rsidR="002F0187" w:rsidRDefault="002F0187" w:rsidP="002F018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Plot resolution</w:t>
      </w:r>
    </w:p>
    <w:p w14:paraId="01FD7426" w14:textId="0915BC0A" w:rsidR="000B588A" w:rsidRDefault="000B588A" w:rsidP="000B588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As you read, look at each story from three levels</w:t>
      </w:r>
    </w:p>
    <w:p w14:paraId="21DB8B2D" w14:textId="699EB694" w:rsidR="000B588A" w:rsidRDefault="000B588A" w:rsidP="000B588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</w:t>
      </w:r>
      <w:r w:rsidR="00A855B3">
        <w:rPr>
          <w:rFonts w:ascii="Helvetica" w:hAnsi="Helvetica"/>
          <w:sz w:val="24"/>
          <w:szCs w:val="24"/>
        </w:rPr>
        <w:t>Highest-Level</w:t>
      </w:r>
      <w:r>
        <w:rPr>
          <w:rFonts w:ascii="Helvetica" w:hAnsi="Helvetica"/>
          <w:sz w:val="24"/>
          <w:szCs w:val="24"/>
        </w:rPr>
        <w:t xml:space="preserve"> asks “How does this story fit into God’s overall plan</w:t>
      </w:r>
      <w:r w:rsidR="00A855B3">
        <w:rPr>
          <w:rFonts w:ascii="Helvetica" w:hAnsi="Helvetica"/>
          <w:sz w:val="24"/>
          <w:szCs w:val="24"/>
        </w:rPr>
        <w:t xml:space="preserve"> for saving the world?”</w:t>
      </w:r>
    </w:p>
    <w:p w14:paraId="651B8C27" w14:textId="598FF73B" w:rsidR="00A855B3" w:rsidRDefault="00A855B3" w:rsidP="000B588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Middle-Level </w:t>
      </w:r>
      <w:proofErr w:type="gramStart"/>
      <w:r>
        <w:rPr>
          <w:rFonts w:ascii="Helvetica" w:hAnsi="Helvetica"/>
          <w:sz w:val="24"/>
          <w:szCs w:val="24"/>
        </w:rPr>
        <w:t>asks</w:t>
      </w:r>
      <w:proofErr w:type="gramEnd"/>
      <w:r>
        <w:rPr>
          <w:rFonts w:ascii="Helvetica" w:hAnsi="Helvetica"/>
          <w:sz w:val="24"/>
          <w:szCs w:val="24"/>
        </w:rPr>
        <w:t xml:space="preserve"> “How does this story fit into </w:t>
      </w:r>
      <w:r w:rsidR="00BA5620">
        <w:rPr>
          <w:rFonts w:ascii="Helvetica" w:hAnsi="Helvetica"/>
          <w:sz w:val="24"/>
          <w:szCs w:val="24"/>
        </w:rPr>
        <w:t>the story of Israel as the people who carr</w:t>
      </w:r>
      <w:r w:rsidR="00906412">
        <w:rPr>
          <w:rFonts w:ascii="Helvetica" w:hAnsi="Helvetica"/>
          <w:sz w:val="24"/>
          <w:szCs w:val="24"/>
        </w:rPr>
        <w:t>ied God’s name in the OT?”</w:t>
      </w:r>
    </w:p>
    <w:p w14:paraId="030C7604" w14:textId="2D6C3C6E" w:rsidR="00906412" w:rsidRDefault="00906412" w:rsidP="000B588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Lowest-Level asks “How does this story fit in the life of the characters at the heart of the story?”</w:t>
      </w:r>
    </w:p>
    <w:p w14:paraId="2C57234D" w14:textId="452AE035" w:rsidR="0002413E" w:rsidRDefault="00570E54" w:rsidP="0002413E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Threads to look for throughout the narratives</w:t>
      </w:r>
    </w:p>
    <w:p w14:paraId="18E8318A" w14:textId="5B688B18" w:rsidR="00570E54" w:rsidRDefault="00570E54" w:rsidP="00570E5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God’s covenants with people (Noah, Abraham, Israel, David)</w:t>
      </w:r>
    </w:p>
    <w:p w14:paraId="54ACFA8C" w14:textId="78A602AF" w:rsidR="00570E54" w:rsidRDefault="00570E54" w:rsidP="00570E5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God’s faithfulness </w:t>
      </w:r>
      <w:r w:rsidR="009C0120">
        <w:rPr>
          <w:rFonts w:ascii="Helvetica" w:hAnsi="Helvetica"/>
          <w:sz w:val="24"/>
          <w:szCs w:val="24"/>
        </w:rPr>
        <w:t>even when his people are unfaithful.</w:t>
      </w:r>
    </w:p>
    <w:p w14:paraId="13C1E385" w14:textId="2A2C0A22" w:rsidR="009C0120" w:rsidRDefault="009C0120" w:rsidP="00570E5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God’s choice of a people to carry his name.</w:t>
      </w:r>
    </w:p>
    <w:p w14:paraId="768D86C7" w14:textId="11AADB0E" w:rsidR="00CF5FB0" w:rsidRDefault="00CF5FB0" w:rsidP="00570E5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God’s provision of grace.</w:t>
      </w:r>
    </w:p>
    <w:p w14:paraId="62A25B2F" w14:textId="1B1043DF" w:rsidR="00CF5FB0" w:rsidRDefault="00CF5FB0" w:rsidP="00570E5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God’s gift of the law.</w:t>
      </w:r>
    </w:p>
    <w:p w14:paraId="5A089063" w14:textId="18A1A683" w:rsidR="00CF5FB0" w:rsidRDefault="005568AA" w:rsidP="00CF5FB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Look for repetition of phrases such as, “The Lord was with </w:t>
      </w:r>
      <w:r w:rsidR="00AE23B2">
        <w:rPr>
          <w:rFonts w:ascii="Helvetica" w:hAnsi="Helvetica"/>
          <w:sz w:val="24"/>
          <w:szCs w:val="24"/>
        </w:rPr>
        <w:t>Joseph</w:t>
      </w:r>
      <w:r>
        <w:rPr>
          <w:rFonts w:ascii="Helvetica" w:hAnsi="Helvetica"/>
          <w:sz w:val="24"/>
          <w:szCs w:val="24"/>
        </w:rPr>
        <w:t>.”</w:t>
      </w:r>
    </w:p>
    <w:p w14:paraId="0C7D9BE0" w14:textId="05E2AEF0" w:rsidR="00AE23B2" w:rsidRDefault="00AE23B2" w:rsidP="00CF5FB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Applying OT Narratives</w:t>
      </w:r>
    </w:p>
    <w:p w14:paraId="645DCDEE" w14:textId="364B53B2" w:rsidR="00AE23B2" w:rsidRDefault="00AE23B2" w:rsidP="00AE23B2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are not myths. They are true stories.</w:t>
      </w:r>
    </w:p>
    <w:p w14:paraId="02D6B659" w14:textId="21EABDEC" w:rsidR="00AE23B2" w:rsidRDefault="00AE23B2" w:rsidP="00AE23B2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are not allegories, i.e. stories with hidden meanings.</w:t>
      </w:r>
    </w:p>
    <w:p w14:paraId="4584D9AE" w14:textId="76BC934B" w:rsidR="006B3B7E" w:rsidRDefault="006B3B7E" w:rsidP="00AE23B2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OT Characters are often bad examples. </w:t>
      </w:r>
      <w:r w:rsidR="007C0212">
        <w:rPr>
          <w:rFonts w:ascii="Helvetica" w:hAnsi="Helvetica"/>
          <w:sz w:val="24"/>
          <w:szCs w:val="24"/>
        </w:rPr>
        <w:t>Just because the story describes an action does not mean that God approves of that action.</w:t>
      </w:r>
      <w:r w:rsidR="00FD4C01">
        <w:rPr>
          <w:rFonts w:ascii="Helvetica" w:hAnsi="Helvetica"/>
          <w:sz w:val="24"/>
          <w:szCs w:val="24"/>
        </w:rPr>
        <w:t xml:space="preserve"> These are records of what happened.</w:t>
      </w:r>
    </w:p>
    <w:p w14:paraId="0CBF3EC8" w14:textId="31ADD7C1" w:rsidR="007C0212" w:rsidRDefault="007C0212" w:rsidP="007C021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Abraham lying</w:t>
      </w:r>
    </w:p>
    <w:p w14:paraId="753AE3A6" w14:textId="5434A769" w:rsidR="00787386" w:rsidRDefault="00787386" w:rsidP="007C021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Gideon’s lack of faith</w:t>
      </w:r>
    </w:p>
    <w:p w14:paraId="03075093" w14:textId="122C890F" w:rsidR="00F61DCF" w:rsidRDefault="00F61DCF" w:rsidP="00F61DC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principles aren’t spelled out. Instead, they illustrate truths that are taught elsewhere in the Bible.</w:t>
      </w:r>
    </w:p>
    <w:p w14:paraId="5192B501" w14:textId="74BE665C" w:rsidR="00F61DCF" w:rsidRDefault="00F61DCF" w:rsidP="00F61DCF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</w:t>
      </w:r>
    </w:p>
    <w:p w14:paraId="42FD5D05" w14:textId="26935E96" w:rsidR="00A95A8A" w:rsidRDefault="00A95A8A" w:rsidP="00A95A8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 was a gift that taught the Israelites how to live in a community, and how to have a relationship with God.</w:t>
      </w:r>
    </w:p>
    <w:p w14:paraId="004DC4D0" w14:textId="2CD30360" w:rsidR="00EC78B9" w:rsidRDefault="00EC78B9" w:rsidP="00213B5E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Don’t skip </w:t>
      </w:r>
      <w:r w:rsidR="00213B5E">
        <w:rPr>
          <w:rFonts w:ascii="Helvetica" w:hAnsi="Helvetica"/>
          <w:sz w:val="24"/>
          <w:szCs w:val="24"/>
        </w:rPr>
        <w:t xml:space="preserve">Exodus through </w:t>
      </w:r>
      <w:r w:rsidR="00F51B5A">
        <w:rPr>
          <w:rFonts w:ascii="Helvetica" w:hAnsi="Helvetica"/>
          <w:sz w:val="24"/>
          <w:szCs w:val="24"/>
        </w:rPr>
        <w:t>Deuteronomy</w:t>
      </w:r>
      <w:r>
        <w:rPr>
          <w:rFonts w:ascii="Helvetica" w:hAnsi="Helvetica"/>
          <w:sz w:val="24"/>
          <w:szCs w:val="24"/>
        </w:rPr>
        <w:t>!</w:t>
      </w:r>
      <w:r w:rsidR="00213B5E">
        <w:rPr>
          <w:rFonts w:ascii="Helvetica" w:hAnsi="Helvetica"/>
          <w:sz w:val="24"/>
          <w:szCs w:val="24"/>
        </w:rPr>
        <w:t xml:space="preserve"> </w:t>
      </w:r>
      <w:r w:rsidRPr="00213B5E">
        <w:rPr>
          <w:rFonts w:ascii="Helvetica" w:hAnsi="Helvetica"/>
          <w:sz w:val="24"/>
          <w:szCs w:val="24"/>
        </w:rPr>
        <w:t xml:space="preserve">If you don’t understand the law, you will miss </w:t>
      </w:r>
      <w:r w:rsidR="00542073" w:rsidRPr="00213B5E">
        <w:rPr>
          <w:rFonts w:ascii="Helvetica" w:hAnsi="Helvetica"/>
          <w:sz w:val="24"/>
          <w:szCs w:val="24"/>
        </w:rPr>
        <w:t>the significance of the rest of the OT.</w:t>
      </w:r>
    </w:p>
    <w:p w14:paraId="14A0AC82" w14:textId="66FFD80B" w:rsidR="006018ED" w:rsidRDefault="006018ED" w:rsidP="006018E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 was a covenant.</w:t>
      </w:r>
    </w:p>
    <w:p w14:paraId="000FFB96" w14:textId="6B74BB62" w:rsidR="006018ED" w:rsidRDefault="006018ED" w:rsidP="006018E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It followed the </w:t>
      </w:r>
      <w:r w:rsidR="009321A3">
        <w:rPr>
          <w:rFonts w:ascii="Helvetica" w:hAnsi="Helvetica"/>
          <w:sz w:val="24"/>
          <w:szCs w:val="24"/>
        </w:rPr>
        <w:t>format of an ancient covenant between a ruler and a weaker servant.</w:t>
      </w:r>
    </w:p>
    <w:p w14:paraId="78459450" w14:textId="23E243BB" w:rsidR="009321A3" w:rsidRDefault="009321A3" w:rsidP="006018E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ruler (Suzerain) promised to provide protection, and the servant (Vassal) promised loyalty.</w:t>
      </w:r>
    </w:p>
    <w:p w14:paraId="3A4D2CF5" w14:textId="700B151A" w:rsidR="00752871" w:rsidRDefault="00752871" w:rsidP="006018E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If the servant remained loyal, the ruler was obligated to bless. If the servant was disloyal, the ruler was contractually obligated to </w:t>
      </w:r>
      <w:r w:rsidR="00413797">
        <w:rPr>
          <w:rFonts w:ascii="Helvetica" w:hAnsi="Helvetica"/>
          <w:sz w:val="24"/>
          <w:szCs w:val="24"/>
        </w:rPr>
        <w:t>punish.</w:t>
      </w:r>
    </w:p>
    <w:p w14:paraId="743588BE" w14:textId="4552B7F6" w:rsidR="008444AD" w:rsidRDefault="008444AD" w:rsidP="008444A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law was not </w:t>
      </w:r>
      <w:r w:rsidR="00FB6B5A">
        <w:rPr>
          <w:rFonts w:ascii="Helvetica" w:hAnsi="Helvetica"/>
          <w:sz w:val="24"/>
          <w:szCs w:val="24"/>
        </w:rPr>
        <w:t>instituted to give the Israelites salvation.</w:t>
      </w:r>
    </w:p>
    <w:p w14:paraId="11682386" w14:textId="734ACD4D" w:rsidR="00FB6B5A" w:rsidRDefault="00FB6B5A" w:rsidP="00FB6B5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Romans 3:20 (NIV), “</w:t>
      </w:r>
      <w:r w:rsidR="00616552">
        <w:rPr>
          <w:rFonts w:ascii="Helvetica" w:hAnsi="Helvetica"/>
          <w:sz w:val="24"/>
          <w:szCs w:val="24"/>
        </w:rPr>
        <w:t>Therefore no one will be declared righteous</w:t>
      </w:r>
      <w:r w:rsidR="00564C42">
        <w:rPr>
          <w:rFonts w:ascii="Helvetica" w:hAnsi="Helvetica"/>
          <w:sz w:val="24"/>
          <w:szCs w:val="24"/>
        </w:rPr>
        <w:t xml:space="preserve"> in God’s sight by the works of the law.”</w:t>
      </w:r>
    </w:p>
    <w:p w14:paraId="17B2EECC" w14:textId="4F291A7E" w:rsidR="00F51B5A" w:rsidRDefault="00F51B5A" w:rsidP="00FB6B5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The law taught them how to connect with a holy God.</w:t>
      </w:r>
    </w:p>
    <w:p w14:paraId="76EA3720" w14:textId="4B663A62" w:rsidR="0039254A" w:rsidRDefault="0039254A" w:rsidP="0039254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OT law was an improvement over the laws of other civilizations at that time.</w:t>
      </w:r>
    </w:p>
    <w:p w14:paraId="2BDAA76E" w14:textId="26247850" w:rsidR="00354C1D" w:rsidRDefault="00354C1D" w:rsidP="0039254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 was a benefit to Israel</w:t>
      </w:r>
    </w:p>
    <w:p w14:paraId="602850C7" w14:textId="43C5A5F6" w:rsidR="00354C1D" w:rsidRDefault="00207505" w:rsidP="00354C1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</w:t>
      </w:r>
      <w:r w:rsidR="00354C1D">
        <w:rPr>
          <w:rFonts w:ascii="Helvetica" w:hAnsi="Helvetica"/>
          <w:sz w:val="24"/>
          <w:szCs w:val="24"/>
        </w:rPr>
        <w:t xml:space="preserve"> helped Israel avoid disease, </w:t>
      </w:r>
      <w:r>
        <w:rPr>
          <w:rFonts w:ascii="Helvetica" w:hAnsi="Helvetica"/>
          <w:sz w:val="24"/>
          <w:szCs w:val="24"/>
        </w:rPr>
        <w:t xml:space="preserve">food allergies, create a better economy, </w:t>
      </w:r>
      <w:r w:rsidR="00451757">
        <w:rPr>
          <w:rFonts w:ascii="Helvetica" w:hAnsi="Helvetica"/>
          <w:sz w:val="24"/>
          <w:szCs w:val="24"/>
        </w:rPr>
        <w:t>provide help to the poor, and separate from idols.</w:t>
      </w:r>
    </w:p>
    <w:p w14:paraId="107C9E2B" w14:textId="638E9EEF" w:rsidR="00451757" w:rsidRDefault="00C25EB5" w:rsidP="00354C1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sacrifices were a preview of Jesus’ word on the cross.</w:t>
      </w:r>
    </w:p>
    <w:p w14:paraId="5EC908B2" w14:textId="6E95EA32" w:rsidR="00C25EB5" w:rsidRDefault="00C25EB5" w:rsidP="00354C1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law offered blessings to Israel.</w:t>
      </w:r>
    </w:p>
    <w:p w14:paraId="0846749B" w14:textId="61122FA4" w:rsidR="00BF624A" w:rsidRDefault="00BF624A" w:rsidP="00BF624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Christians are not expected to abide by the law.</w:t>
      </w:r>
    </w:p>
    <w:p w14:paraId="11BA97A6" w14:textId="2178AE32" w:rsidR="00BF624A" w:rsidRDefault="009A5B3E" w:rsidP="00BF624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Galatians 3:13 (NIV), “Christ redeemed us from the curse of the law by becoming a curse for us.”</w:t>
      </w:r>
    </w:p>
    <w:p w14:paraId="2DBF7A86" w14:textId="1928B1D6" w:rsidR="002043F9" w:rsidRPr="002043F9" w:rsidRDefault="002043F9" w:rsidP="002043F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Christians are free from the ceremonial and food requirements.</w:t>
      </w:r>
    </w:p>
    <w:p w14:paraId="29EFCC39" w14:textId="50A85800" w:rsidR="00BC2709" w:rsidRDefault="00BC2709" w:rsidP="00BF624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OT law is still God’s word for us. It reveals God’s character and nature. </w:t>
      </w:r>
    </w:p>
    <w:p w14:paraId="6544DACA" w14:textId="0E077D3C" w:rsidR="00BC2709" w:rsidRDefault="00BC2709" w:rsidP="00BF624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We can learn </w:t>
      </w:r>
      <w:r w:rsidR="006F5A09">
        <w:rPr>
          <w:rFonts w:ascii="Helvetica" w:hAnsi="Helvetica"/>
          <w:sz w:val="24"/>
          <w:szCs w:val="24"/>
        </w:rPr>
        <w:t>understand Jesus’ sacrifice better by understanding the law.</w:t>
      </w:r>
    </w:p>
    <w:p w14:paraId="7E0524DC" w14:textId="7A75CAA0" w:rsidR="00E01EF0" w:rsidRPr="00950A2B" w:rsidRDefault="00E01EF0" w:rsidP="00950A2B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950A2B">
        <w:rPr>
          <w:rFonts w:ascii="Helvetica" w:hAnsi="Helvetica"/>
          <w:sz w:val="24"/>
          <w:szCs w:val="24"/>
        </w:rPr>
        <w:t>Conclusion</w:t>
      </w:r>
    </w:p>
    <w:p w14:paraId="5A5B4C40" w14:textId="7E4AB636" w:rsidR="00E01EF0" w:rsidRPr="00DA01D4" w:rsidRDefault="002043F9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To understand the full story of God, we must spend time digging into the OT.</w:t>
      </w:r>
    </w:p>
    <w:p w14:paraId="227E56D1" w14:textId="6678A467" w:rsidR="006237D6" w:rsidRPr="00DA01D4" w:rsidRDefault="001301C3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OT characters are not upheld as perfect examples. Instead, they remind us that God uses the foolish things of this world to shame the wise.</w:t>
      </w:r>
    </w:p>
    <w:p w14:paraId="129D48C6" w14:textId="0C1379FC" w:rsidR="002356BF" w:rsidRPr="002D1CF3" w:rsidRDefault="00BC0DD1" w:rsidP="002D1CF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Even though we aren’t bound by the law, we can learn about God and his plan for us by understanding the law.</w:t>
      </w:r>
    </w:p>
    <w:sectPr w:rsidR="002356BF" w:rsidRPr="002D1CF3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189ED26E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2F0187">
      <w:rPr>
        <w:rFonts w:ascii="Helvetica" w:hAnsi="Helvetica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16F20"/>
    <w:rsid w:val="0002413E"/>
    <w:rsid w:val="00026FC7"/>
    <w:rsid w:val="00035B8B"/>
    <w:rsid w:val="00083AC5"/>
    <w:rsid w:val="00085774"/>
    <w:rsid w:val="0009030F"/>
    <w:rsid w:val="000A2B78"/>
    <w:rsid w:val="000B588A"/>
    <w:rsid w:val="000E48C8"/>
    <w:rsid w:val="000F7A3E"/>
    <w:rsid w:val="00102DFA"/>
    <w:rsid w:val="001254DE"/>
    <w:rsid w:val="001301C3"/>
    <w:rsid w:val="0013657C"/>
    <w:rsid w:val="0014233C"/>
    <w:rsid w:val="001475D3"/>
    <w:rsid w:val="00156DA4"/>
    <w:rsid w:val="0016105D"/>
    <w:rsid w:val="0017147A"/>
    <w:rsid w:val="00172794"/>
    <w:rsid w:val="001A6FA3"/>
    <w:rsid w:val="001A7618"/>
    <w:rsid w:val="001B7B2C"/>
    <w:rsid w:val="001B7BC9"/>
    <w:rsid w:val="001C3B03"/>
    <w:rsid w:val="001D196A"/>
    <w:rsid w:val="001D5F6B"/>
    <w:rsid w:val="001E0199"/>
    <w:rsid w:val="001E5E73"/>
    <w:rsid w:val="002043F9"/>
    <w:rsid w:val="00207505"/>
    <w:rsid w:val="00213B5E"/>
    <w:rsid w:val="00221873"/>
    <w:rsid w:val="0023070D"/>
    <w:rsid w:val="00232934"/>
    <w:rsid w:val="002356BF"/>
    <w:rsid w:val="00240012"/>
    <w:rsid w:val="0029198B"/>
    <w:rsid w:val="00294368"/>
    <w:rsid w:val="00296589"/>
    <w:rsid w:val="002A20C7"/>
    <w:rsid w:val="002B185D"/>
    <w:rsid w:val="002B3318"/>
    <w:rsid w:val="002B45C2"/>
    <w:rsid w:val="002B4600"/>
    <w:rsid w:val="002C2537"/>
    <w:rsid w:val="002D1CF3"/>
    <w:rsid w:val="002F0187"/>
    <w:rsid w:val="00332CF0"/>
    <w:rsid w:val="003357E9"/>
    <w:rsid w:val="00343A2B"/>
    <w:rsid w:val="003503D1"/>
    <w:rsid w:val="003505D1"/>
    <w:rsid w:val="003543F0"/>
    <w:rsid w:val="00354C1D"/>
    <w:rsid w:val="00364437"/>
    <w:rsid w:val="003672E8"/>
    <w:rsid w:val="00371D78"/>
    <w:rsid w:val="003826F9"/>
    <w:rsid w:val="00386A29"/>
    <w:rsid w:val="0039254A"/>
    <w:rsid w:val="003A3B3C"/>
    <w:rsid w:val="003B26E3"/>
    <w:rsid w:val="003C1C36"/>
    <w:rsid w:val="003C6971"/>
    <w:rsid w:val="003C70D0"/>
    <w:rsid w:val="003C76D4"/>
    <w:rsid w:val="003D48DF"/>
    <w:rsid w:val="003D72D8"/>
    <w:rsid w:val="003E39AC"/>
    <w:rsid w:val="00413797"/>
    <w:rsid w:val="0041658B"/>
    <w:rsid w:val="00443107"/>
    <w:rsid w:val="00446A52"/>
    <w:rsid w:val="00451757"/>
    <w:rsid w:val="00453B32"/>
    <w:rsid w:val="00464697"/>
    <w:rsid w:val="004703AA"/>
    <w:rsid w:val="00470C01"/>
    <w:rsid w:val="004C45DF"/>
    <w:rsid w:val="004D5238"/>
    <w:rsid w:val="004E3885"/>
    <w:rsid w:val="004E4014"/>
    <w:rsid w:val="004F28D4"/>
    <w:rsid w:val="004F6148"/>
    <w:rsid w:val="0050121C"/>
    <w:rsid w:val="0051337D"/>
    <w:rsid w:val="00521B1E"/>
    <w:rsid w:val="00531692"/>
    <w:rsid w:val="00532C94"/>
    <w:rsid w:val="00542073"/>
    <w:rsid w:val="005568AA"/>
    <w:rsid w:val="0056418D"/>
    <w:rsid w:val="00564C42"/>
    <w:rsid w:val="00570E54"/>
    <w:rsid w:val="00583405"/>
    <w:rsid w:val="00592718"/>
    <w:rsid w:val="005A5314"/>
    <w:rsid w:val="005D0B28"/>
    <w:rsid w:val="005D3FBD"/>
    <w:rsid w:val="006018ED"/>
    <w:rsid w:val="00607220"/>
    <w:rsid w:val="0060732C"/>
    <w:rsid w:val="0061471F"/>
    <w:rsid w:val="00616552"/>
    <w:rsid w:val="00621B70"/>
    <w:rsid w:val="006237D6"/>
    <w:rsid w:val="00623E67"/>
    <w:rsid w:val="00625F0C"/>
    <w:rsid w:val="00633729"/>
    <w:rsid w:val="0064105F"/>
    <w:rsid w:val="00664B2E"/>
    <w:rsid w:val="006709C5"/>
    <w:rsid w:val="006729E4"/>
    <w:rsid w:val="006766BE"/>
    <w:rsid w:val="00676D34"/>
    <w:rsid w:val="00683C78"/>
    <w:rsid w:val="00693910"/>
    <w:rsid w:val="00694937"/>
    <w:rsid w:val="006966B4"/>
    <w:rsid w:val="006A2F28"/>
    <w:rsid w:val="006A3F30"/>
    <w:rsid w:val="006B3B7E"/>
    <w:rsid w:val="006B762E"/>
    <w:rsid w:val="006C1FD5"/>
    <w:rsid w:val="006E190E"/>
    <w:rsid w:val="006E4C0C"/>
    <w:rsid w:val="006F4720"/>
    <w:rsid w:val="006F5A09"/>
    <w:rsid w:val="00700698"/>
    <w:rsid w:val="00701B20"/>
    <w:rsid w:val="00712A3D"/>
    <w:rsid w:val="007401AF"/>
    <w:rsid w:val="007471A9"/>
    <w:rsid w:val="00750355"/>
    <w:rsid w:val="00752871"/>
    <w:rsid w:val="00763931"/>
    <w:rsid w:val="00781B23"/>
    <w:rsid w:val="00787386"/>
    <w:rsid w:val="007A0C4E"/>
    <w:rsid w:val="007A566E"/>
    <w:rsid w:val="007C0212"/>
    <w:rsid w:val="007C3A5C"/>
    <w:rsid w:val="007E534D"/>
    <w:rsid w:val="007F28EA"/>
    <w:rsid w:val="0080215A"/>
    <w:rsid w:val="008043C8"/>
    <w:rsid w:val="008444AD"/>
    <w:rsid w:val="008524F3"/>
    <w:rsid w:val="00863594"/>
    <w:rsid w:val="008700B7"/>
    <w:rsid w:val="0088532A"/>
    <w:rsid w:val="00892432"/>
    <w:rsid w:val="00894FE9"/>
    <w:rsid w:val="008B2E8D"/>
    <w:rsid w:val="008B46AA"/>
    <w:rsid w:val="008C368F"/>
    <w:rsid w:val="008C36EF"/>
    <w:rsid w:val="008D58F5"/>
    <w:rsid w:val="008E2D4A"/>
    <w:rsid w:val="00906412"/>
    <w:rsid w:val="00912E7C"/>
    <w:rsid w:val="00926C86"/>
    <w:rsid w:val="00927503"/>
    <w:rsid w:val="00927F57"/>
    <w:rsid w:val="009321A3"/>
    <w:rsid w:val="009408E9"/>
    <w:rsid w:val="00946B83"/>
    <w:rsid w:val="009472E2"/>
    <w:rsid w:val="00950A2B"/>
    <w:rsid w:val="00951EAA"/>
    <w:rsid w:val="009545DE"/>
    <w:rsid w:val="00984AEE"/>
    <w:rsid w:val="009A11E9"/>
    <w:rsid w:val="009A27F3"/>
    <w:rsid w:val="009A5B3E"/>
    <w:rsid w:val="009C0120"/>
    <w:rsid w:val="009C5576"/>
    <w:rsid w:val="009F4479"/>
    <w:rsid w:val="009F630A"/>
    <w:rsid w:val="009F7775"/>
    <w:rsid w:val="00A0485D"/>
    <w:rsid w:val="00A06D47"/>
    <w:rsid w:val="00A15F02"/>
    <w:rsid w:val="00A219C1"/>
    <w:rsid w:val="00A27F73"/>
    <w:rsid w:val="00A33953"/>
    <w:rsid w:val="00A63CF0"/>
    <w:rsid w:val="00A70500"/>
    <w:rsid w:val="00A855B3"/>
    <w:rsid w:val="00A91417"/>
    <w:rsid w:val="00A93E14"/>
    <w:rsid w:val="00A95A8A"/>
    <w:rsid w:val="00A96010"/>
    <w:rsid w:val="00AA34D2"/>
    <w:rsid w:val="00AD5F7D"/>
    <w:rsid w:val="00AE23B2"/>
    <w:rsid w:val="00AF2819"/>
    <w:rsid w:val="00B01551"/>
    <w:rsid w:val="00B0236F"/>
    <w:rsid w:val="00B059ED"/>
    <w:rsid w:val="00B100ED"/>
    <w:rsid w:val="00B12527"/>
    <w:rsid w:val="00B35363"/>
    <w:rsid w:val="00B562D5"/>
    <w:rsid w:val="00B71111"/>
    <w:rsid w:val="00B77D7C"/>
    <w:rsid w:val="00B8052B"/>
    <w:rsid w:val="00B873DA"/>
    <w:rsid w:val="00B90844"/>
    <w:rsid w:val="00B9085E"/>
    <w:rsid w:val="00BA5620"/>
    <w:rsid w:val="00BB2FE3"/>
    <w:rsid w:val="00BB6FEE"/>
    <w:rsid w:val="00BC0DD1"/>
    <w:rsid w:val="00BC2709"/>
    <w:rsid w:val="00BF624A"/>
    <w:rsid w:val="00C015AF"/>
    <w:rsid w:val="00C22283"/>
    <w:rsid w:val="00C25EB5"/>
    <w:rsid w:val="00C27926"/>
    <w:rsid w:val="00C33761"/>
    <w:rsid w:val="00C41264"/>
    <w:rsid w:val="00C608BF"/>
    <w:rsid w:val="00C80B1F"/>
    <w:rsid w:val="00C85F68"/>
    <w:rsid w:val="00C9784E"/>
    <w:rsid w:val="00C97C9F"/>
    <w:rsid w:val="00CA7D59"/>
    <w:rsid w:val="00CD4AAC"/>
    <w:rsid w:val="00CE183D"/>
    <w:rsid w:val="00CE565F"/>
    <w:rsid w:val="00CF2511"/>
    <w:rsid w:val="00CF405A"/>
    <w:rsid w:val="00CF5FB0"/>
    <w:rsid w:val="00D234C6"/>
    <w:rsid w:val="00D4012C"/>
    <w:rsid w:val="00D45865"/>
    <w:rsid w:val="00D66003"/>
    <w:rsid w:val="00D67A27"/>
    <w:rsid w:val="00D72A6D"/>
    <w:rsid w:val="00D77CE9"/>
    <w:rsid w:val="00DA01D4"/>
    <w:rsid w:val="00DA092A"/>
    <w:rsid w:val="00DA782F"/>
    <w:rsid w:val="00DC1AE2"/>
    <w:rsid w:val="00DC3BAB"/>
    <w:rsid w:val="00DD1A8E"/>
    <w:rsid w:val="00DE3A05"/>
    <w:rsid w:val="00DF252D"/>
    <w:rsid w:val="00E01EF0"/>
    <w:rsid w:val="00E02EED"/>
    <w:rsid w:val="00E11E61"/>
    <w:rsid w:val="00E3236A"/>
    <w:rsid w:val="00E43425"/>
    <w:rsid w:val="00E60906"/>
    <w:rsid w:val="00E66635"/>
    <w:rsid w:val="00EA2C76"/>
    <w:rsid w:val="00EC78B9"/>
    <w:rsid w:val="00ED743F"/>
    <w:rsid w:val="00F031B1"/>
    <w:rsid w:val="00F35893"/>
    <w:rsid w:val="00F51B5A"/>
    <w:rsid w:val="00F5672C"/>
    <w:rsid w:val="00F61DCF"/>
    <w:rsid w:val="00F6480E"/>
    <w:rsid w:val="00F72C85"/>
    <w:rsid w:val="00F82FC1"/>
    <w:rsid w:val="00FA6AF6"/>
    <w:rsid w:val="00FA7B50"/>
    <w:rsid w:val="00FB11A2"/>
    <w:rsid w:val="00FB6B5A"/>
    <w:rsid w:val="00FB7EB2"/>
    <w:rsid w:val="00FC4262"/>
    <w:rsid w:val="00FD2B4C"/>
    <w:rsid w:val="00FD4C01"/>
    <w:rsid w:val="00FD5706"/>
    <w:rsid w:val="00FE0B2F"/>
    <w:rsid w:val="00FF32A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34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59</cp:revision>
  <dcterms:created xsi:type="dcterms:W3CDTF">2021-04-19T21:12:00Z</dcterms:created>
  <dcterms:modified xsi:type="dcterms:W3CDTF">2021-04-19T21:51:00Z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